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0D6CE5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</w:t>
      </w:r>
      <w:r w:rsidR="00AB25AF">
        <w:rPr>
          <w:rFonts w:cs="Times New Roman"/>
        </w:rPr>
        <w:t xml:space="preserve">                                  </w:t>
      </w:r>
      <w:bookmarkStart w:id="0" w:name="OLE_LINK5"/>
      <w:bookmarkStart w:id="1" w:name="OLE_LINK6"/>
      <w:r w:rsidR="00AB25AF">
        <w:rPr>
          <w:sz w:val="18"/>
          <w:szCs w:val="18"/>
        </w:rPr>
        <w:t>UBND-</w:t>
      </w:r>
      <w:r w:rsidR="00AB25AF" w:rsidRPr="00627508">
        <w:rPr>
          <w:sz w:val="18"/>
          <w:szCs w:val="18"/>
          <w:lang w:val="vi-VN"/>
        </w:rPr>
        <w:t xml:space="preserve"> TP.HCM</w:t>
      </w:r>
      <w:r w:rsidR="00AB25AF">
        <w:rPr>
          <w:sz w:val="18"/>
          <w:szCs w:val="18"/>
          <w:lang w:val="vi-VN"/>
        </w:rPr>
        <w:t xml:space="preserve">                     </w:t>
      </w:r>
      <w:r w:rsidR="00AB25AF">
        <w:rPr>
          <w:sz w:val="18"/>
          <w:szCs w:val="18"/>
          <w:lang w:val="vi-VN"/>
        </w:rPr>
        <w:tab/>
      </w:r>
      <w:r w:rsidR="00AB25AF">
        <w:rPr>
          <w:sz w:val="18"/>
          <w:szCs w:val="18"/>
          <w:lang w:val="vi-VN"/>
        </w:rPr>
        <w:tab/>
        <w:t xml:space="preserve"> </w:t>
      </w:r>
      <w:r w:rsidR="00AB25AF">
        <w:rPr>
          <w:sz w:val="18"/>
          <w:szCs w:val="18"/>
        </w:rPr>
        <w:t xml:space="preserve">         </w:t>
      </w:r>
      <w:r w:rsidR="00AB25AF"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CE6264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</w:t>
      </w:r>
      <w:r w:rsidR="006F61D7">
        <w:rPr>
          <w:b/>
        </w:rPr>
        <w:t>C 3</w:t>
      </w:r>
    </w:p>
    <w:p w:rsidR="00AB25AF" w:rsidRPr="000D6CE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0D6CE5">
        <w:rPr>
          <w:b/>
        </w:rPr>
        <w:t>9</w:t>
      </w:r>
      <w:r w:rsidR="000D6CE5">
        <w:rPr>
          <w:b/>
          <w:lang w:val="vi-VN"/>
        </w:rPr>
        <w:t xml:space="preserve"> – 20</w:t>
      </w:r>
      <w:r w:rsidR="000D6CE5">
        <w:rPr>
          <w:b/>
        </w:rPr>
        <w:t>20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0D6CE5">
        <w:t>17 T4</w:t>
      </w:r>
      <w:r>
        <w:rPr>
          <w:lang w:val="vi-VN"/>
        </w:rPr>
        <w:tab/>
        <w:t>Ngày thi:</w:t>
      </w:r>
      <w:r w:rsidR="000D6CE5">
        <w:t xml:space="preserve">   </w:t>
      </w:r>
      <w:r w:rsidR="006F61D7">
        <w:t xml:space="preserve"> / 09</w:t>
      </w:r>
      <w:r w:rsidR="000D6CE5">
        <w:t xml:space="preserve">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0D6CE5" w:rsidRDefault="000D6CE5" w:rsidP="00E54F2E">
            <w:pPr>
              <w:jc w:val="center"/>
            </w:pPr>
          </w:p>
          <w:p w:rsidR="00AB25AF" w:rsidRDefault="000D6CE5" w:rsidP="000D6CE5">
            <w:pPr>
              <w:rPr>
                <w:lang w:val="vi-VN"/>
              </w:rPr>
            </w:pPr>
            <w:r>
              <w:t xml:space="preserve">       </w:t>
            </w:r>
            <w:r w:rsidR="00AB25AF"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0D6CE5" w:rsidP="000D6CE5">
            <w:pPr>
              <w:rPr>
                <w:lang w:val="vi-VN"/>
              </w:rPr>
            </w:pPr>
            <w:r>
              <w:t xml:space="preserve">       </w:t>
            </w:r>
            <w:r w:rsidR="00AB25AF"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9654A4">
              <w:rPr>
                <w:b/>
                <w:sz w:val="24"/>
                <w:szCs w:val="24"/>
                <w:lang w:val="vi-VN"/>
              </w:rPr>
              <w:t>3</w:t>
            </w:r>
            <w:r>
              <w:rPr>
                <w:b/>
                <w:sz w:val="24"/>
                <w:szCs w:val="24"/>
              </w:rPr>
              <w:t>171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bookmarkEnd w:id="0"/>
    <w:bookmarkEnd w:id="1"/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A527DD" w:rsidTr="00CE6264">
        <w:trPr>
          <w:trHeight w:val="449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CE6264">
        <w:trPr>
          <w:trHeight w:val="5975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  <w:p w:rsidR="00A527DD" w:rsidRPr="00FD0F44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A527DD" w:rsidRDefault="00A527DD" w:rsidP="00E54F2E">
            <w:pPr>
              <w:jc w:val="center"/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2,2-điclo-3metylpentan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3,3-đietyl-4clopent-1-in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Pr="006F61D7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d/2-clo-5-brompent-1,3-đien</w:t>
            </w: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  <w:p w:rsidR="00A527DD" w:rsidRDefault="00A527DD" w:rsidP="00E54F2E">
            <w:pPr>
              <w:jc w:val="center"/>
            </w:pPr>
          </w:p>
        </w:tc>
      </w:tr>
      <w:tr w:rsidR="00A527DD" w:rsidTr="002538B9">
        <w:trPr>
          <w:trHeight w:val="629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CE6264">
        <w:trPr>
          <w:trHeight w:val="80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0F4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505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A527DD" w:rsidRDefault="00A527DD" w:rsidP="00A527DD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A527DD" w:rsidRPr="00A527DD" w:rsidRDefault="00A527DD" w:rsidP="00A527DD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D0026B">
              <w:rPr>
                <w:b/>
                <w:bCs/>
                <w:sz w:val="26"/>
                <w:szCs w:val="26"/>
              </w:rPr>
              <w:t xml:space="preserve">     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etan,   </w:t>
            </w:r>
            <w:r w:rsidR="00D0026B">
              <w:rPr>
                <w:sz w:val="26"/>
                <w:szCs w:val="26"/>
              </w:rPr>
              <w:t xml:space="preserve">       </w:t>
            </w:r>
            <w:r>
              <w:rPr>
                <w:sz w:val="26"/>
                <w:szCs w:val="26"/>
                <w:lang w:val="vi-VN"/>
              </w:rPr>
              <w:t xml:space="preserve">etilen,  </w:t>
            </w:r>
            <w:r w:rsidR="00D0026B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  <w:lang w:val="vi-VN"/>
              </w:rPr>
              <w:t>axetilen</w:t>
            </w:r>
          </w:p>
          <w:p w:rsidR="00CE6264" w:rsidRDefault="00A527DD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Default="00CE6264" w:rsidP="00CE6264">
            <w:pPr>
              <w:rPr>
                <w:sz w:val="26"/>
                <w:szCs w:val="26"/>
              </w:rPr>
            </w:pPr>
          </w:p>
          <w:p w:rsidR="00CE6264" w:rsidRPr="00CE6264" w:rsidRDefault="00CE6264" w:rsidP="00CE6264">
            <w:pPr>
              <w:rPr>
                <w:sz w:val="26"/>
                <w:szCs w:val="26"/>
              </w:rPr>
            </w:pPr>
          </w:p>
          <w:p w:rsidR="00CE6264" w:rsidRDefault="00CE6264" w:rsidP="00CE6264">
            <w:pPr>
              <w:rPr>
                <w:sz w:val="26"/>
                <w:szCs w:val="26"/>
              </w:rPr>
            </w:pPr>
          </w:p>
          <w:p w:rsidR="00A527DD" w:rsidRDefault="00A527DD" w:rsidP="00CE6264">
            <w:pPr>
              <w:rPr>
                <w:sz w:val="26"/>
                <w:szCs w:val="26"/>
                <w:lang w:val="vi-VN"/>
              </w:rPr>
            </w:pPr>
          </w:p>
          <w:p w:rsidR="00CE6264" w:rsidRDefault="00CE6264" w:rsidP="00CE6264">
            <w:pPr>
              <w:rPr>
                <w:sz w:val="26"/>
                <w:szCs w:val="26"/>
                <w:lang w:val="vi-VN"/>
              </w:rPr>
            </w:pPr>
          </w:p>
          <w:p w:rsidR="002538B9" w:rsidRPr="00CE6264" w:rsidRDefault="002538B9" w:rsidP="00CE6264">
            <w:pPr>
              <w:rPr>
                <w:sz w:val="26"/>
                <w:szCs w:val="26"/>
                <w:lang w:val="vi-VN"/>
              </w:rPr>
            </w:pPr>
          </w:p>
        </w:tc>
      </w:tr>
      <w:tr w:rsidR="00A527DD" w:rsidTr="00CE6264">
        <w:trPr>
          <w:trHeight w:val="2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9654A4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A527DD" w:rsidRDefault="00A527DD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A527DD" w:rsidRDefault="00A527DD" w:rsidP="00A527DD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9654A4" w:rsidRPr="009654A4" w:rsidRDefault="009654A4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A527DD" w:rsidRDefault="00A527D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2705EFBE" wp14:editId="29CB0592">
                  <wp:extent cx="128905" cy="1174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6CA178B2" wp14:editId="09A02985">
                  <wp:extent cx="855980" cy="2698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27DD" w:rsidRDefault="00A527DD" w:rsidP="00A527DD">
            <w:pPr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0659986" wp14:editId="34BF8B16">
                  <wp:extent cx="128905" cy="1174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3347A9ED" wp14:editId="5F4EC841">
                  <wp:extent cx="187325" cy="1409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264" w:rsidRDefault="00CE6264" w:rsidP="00A527DD">
            <w:pPr>
              <w:rPr>
                <w:sz w:val="26"/>
                <w:szCs w:val="26"/>
                <w:lang w:val="vi-VN"/>
              </w:rPr>
            </w:pPr>
          </w:p>
          <w:p w:rsidR="00A527DD" w:rsidRDefault="003C0D7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="00A527DD" w:rsidRPr="003F77DB">
              <w:rPr>
                <w:sz w:val="26"/>
                <w:szCs w:val="26"/>
              </w:rPr>
              <w:t>nCH</w:t>
            </w:r>
            <w:r w:rsidR="00A527DD" w:rsidRPr="003F77DB">
              <w:rPr>
                <w:sz w:val="26"/>
                <w:szCs w:val="26"/>
                <w:vertAlign w:val="subscript"/>
              </w:rPr>
              <w:t>2</w:t>
            </w:r>
            <w:r w:rsidR="00A527DD" w:rsidRPr="003F77DB">
              <w:rPr>
                <w:sz w:val="26"/>
                <w:szCs w:val="26"/>
              </w:rPr>
              <w:t>=CH-CH=CH</w:t>
            </w:r>
            <w:r w:rsidR="00A527DD" w:rsidRPr="003F77DB">
              <w:rPr>
                <w:sz w:val="26"/>
                <w:szCs w:val="26"/>
                <w:vertAlign w:val="subscript"/>
              </w:rPr>
              <w:t>2</w:t>
            </w:r>
            <w:r w:rsidR="00A527DD"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6C6559AD" wp14:editId="072E298D">
                  <wp:extent cx="703580" cy="32829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27DD" w:rsidRPr="003F77DB">
              <w:rPr>
                <w:sz w:val="26"/>
                <w:szCs w:val="26"/>
              </w:rPr>
              <w:t xml:space="preserve">  </w:t>
            </w: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</w:p>
          <w:p w:rsidR="00CE6264" w:rsidRDefault="00CE6264" w:rsidP="00A527DD">
            <w:pPr>
              <w:rPr>
                <w:sz w:val="26"/>
                <w:szCs w:val="26"/>
                <w:lang w:val="vi-VN"/>
              </w:rPr>
            </w:pP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</w:p>
          <w:p w:rsid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BE52AE" w:rsidRDefault="00BE52AE" w:rsidP="00BE52AE">
            <w:pPr>
              <w:rPr>
                <w:sz w:val="26"/>
                <w:szCs w:val="26"/>
                <w:lang w:val="vi-VN"/>
              </w:rPr>
            </w:pPr>
          </w:p>
          <w:p w:rsidR="00BE52AE" w:rsidRPr="00BE52AE" w:rsidRDefault="00BE52AE" w:rsidP="00BE52A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10FCC8B0" wp14:editId="4CABBFD5">
                  <wp:extent cx="187325" cy="14097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52AE" w:rsidRP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3C0D7D" w:rsidRPr="003C0D7D" w:rsidRDefault="003C0D7D" w:rsidP="00A527DD">
            <w:pPr>
              <w:rPr>
                <w:lang w:val="vi-VN"/>
              </w:rPr>
            </w:pPr>
          </w:p>
        </w:tc>
      </w:tr>
      <w:tr w:rsidR="00A527DD" w:rsidTr="00CE6264">
        <w:trPr>
          <w:trHeight w:val="5210"/>
        </w:trPr>
        <w:tc>
          <w:tcPr>
            <w:tcW w:w="918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BE52AE" w:rsidRPr="003F77DB" w:rsidRDefault="00BE52AE" w:rsidP="00BE52AE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Cho etilen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 tạo ra 1,2-đibrometan.</w:t>
            </w:r>
          </w:p>
          <w:p w:rsidR="00BE52AE" w:rsidRPr="003F77DB" w:rsidRDefault="00BE52AE" w:rsidP="00BE52AE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a) Tính thể tích etilen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 w:rsidR="009654A4"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A527DD" w:rsidRPr="009654A4" w:rsidRDefault="00BE52AE" w:rsidP="009654A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 w:rsidR="009654A4"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etilen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</w:tc>
        <w:tc>
          <w:tcPr>
            <w:tcW w:w="7920" w:type="dxa"/>
          </w:tcPr>
          <w:p w:rsidR="00A527DD" w:rsidRDefault="00A527DD" w:rsidP="00E54F2E">
            <w:pPr>
              <w:jc w:val="center"/>
            </w:pPr>
          </w:p>
        </w:tc>
      </w:tr>
    </w:tbl>
    <w:p w:rsidR="00AB25AF" w:rsidRDefault="00AB25AF" w:rsidP="000D6CE5">
      <w:pPr>
        <w:spacing w:after="0"/>
        <w:rPr>
          <w:sz w:val="18"/>
          <w:szCs w:val="18"/>
        </w:rPr>
      </w:pPr>
    </w:p>
    <w:p w:rsidR="00101D68" w:rsidRDefault="00101D68" w:rsidP="000D6CE5">
      <w:pPr>
        <w:spacing w:after="0"/>
        <w:rPr>
          <w:sz w:val="18"/>
          <w:szCs w:val="18"/>
        </w:rPr>
      </w:pPr>
    </w:p>
    <w:p w:rsidR="000D6CE5" w:rsidRPr="00627508" w:rsidRDefault="00AB25AF" w:rsidP="000D6CE5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</w:t>
      </w:r>
      <w:r w:rsidR="000D6CE5">
        <w:rPr>
          <w:rFonts w:cs="Times New Roman"/>
        </w:rPr>
        <w:t xml:space="preserve">            </w:t>
      </w:r>
      <w:r w:rsidR="00101D68">
        <w:rPr>
          <w:rFonts w:cs="Times New Roman"/>
        </w:rPr>
        <w:t xml:space="preserve">                   </w:t>
      </w:r>
      <w:r w:rsidR="000D6CE5">
        <w:rPr>
          <w:rFonts w:cs="Times New Roman"/>
        </w:rPr>
        <w:t xml:space="preserve"> </w:t>
      </w:r>
      <w:r w:rsidR="000D6CE5">
        <w:rPr>
          <w:sz w:val="18"/>
          <w:szCs w:val="18"/>
        </w:rPr>
        <w:t>UBND-</w:t>
      </w:r>
      <w:r w:rsidR="000D6CE5" w:rsidRPr="00627508">
        <w:rPr>
          <w:sz w:val="18"/>
          <w:szCs w:val="18"/>
          <w:lang w:val="vi-VN"/>
        </w:rPr>
        <w:t xml:space="preserve"> TP.HCM</w:t>
      </w:r>
      <w:r w:rsidR="000D6CE5">
        <w:rPr>
          <w:sz w:val="18"/>
          <w:szCs w:val="18"/>
          <w:lang w:val="vi-VN"/>
        </w:rPr>
        <w:t xml:space="preserve">                     </w:t>
      </w:r>
      <w:r w:rsidR="000D6CE5">
        <w:rPr>
          <w:sz w:val="18"/>
          <w:szCs w:val="18"/>
          <w:lang w:val="vi-VN"/>
        </w:rPr>
        <w:tab/>
      </w:r>
      <w:r w:rsidR="000D6CE5">
        <w:rPr>
          <w:sz w:val="18"/>
          <w:szCs w:val="18"/>
          <w:lang w:val="vi-VN"/>
        </w:rPr>
        <w:tab/>
        <w:t xml:space="preserve"> </w:t>
      </w:r>
      <w:r w:rsidR="000D6CE5">
        <w:rPr>
          <w:sz w:val="18"/>
          <w:szCs w:val="18"/>
        </w:rPr>
        <w:t xml:space="preserve">         </w:t>
      </w:r>
      <w:r w:rsidR="000D6CE5">
        <w:rPr>
          <w:sz w:val="18"/>
          <w:szCs w:val="18"/>
          <w:lang w:val="vi-VN"/>
        </w:rPr>
        <w:t>CỘNG HÒA XÃ HỘI CHỦ NGHĨA VIỆT NAM</w:t>
      </w:r>
    </w:p>
    <w:p w:rsidR="000D6CE5" w:rsidRDefault="000D6CE5" w:rsidP="000D6CE5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0D6CE5" w:rsidRPr="00AB51E4" w:rsidRDefault="000D6CE5" w:rsidP="000D6CE5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0D6CE5" w:rsidRPr="00D76AE5" w:rsidRDefault="000D6CE5" w:rsidP="000D6CE5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0D6CE5" w:rsidRPr="00D25919" w:rsidRDefault="000D6CE5" w:rsidP="000D6CE5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0D6CE5" w:rsidRPr="00CD560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0D6CE5" w:rsidRPr="000D6CE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>
        <w:rPr>
          <w:b/>
          <w:lang w:val="vi-VN"/>
        </w:rPr>
        <w:t xml:space="preserve"> – 20</w:t>
      </w:r>
      <w:r>
        <w:rPr>
          <w:b/>
        </w:rPr>
        <w:t>20</w:t>
      </w:r>
    </w:p>
    <w:p w:rsidR="000D6CE5" w:rsidRDefault="000D6CE5" w:rsidP="000D6CE5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 T4</w:t>
      </w:r>
      <w:r>
        <w:rPr>
          <w:lang w:val="vi-VN"/>
        </w:rPr>
        <w:tab/>
        <w:t>Ngày thi:</w:t>
      </w:r>
      <w:r>
        <w:t xml:space="preserve">    / 09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0D6CE5" w:rsidRPr="00D76AE5" w:rsidRDefault="000D6CE5" w:rsidP="000D6CE5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0D6CE5" w:rsidTr="009A2779">
        <w:trPr>
          <w:trHeight w:val="350"/>
        </w:trPr>
        <w:tc>
          <w:tcPr>
            <w:tcW w:w="5040" w:type="dxa"/>
            <w:vMerge w:val="restart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0D6CE5" w:rsidTr="009A2779">
        <w:trPr>
          <w:trHeight w:val="1142"/>
        </w:trPr>
        <w:tc>
          <w:tcPr>
            <w:tcW w:w="5040" w:type="dxa"/>
            <w:vMerge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</w:tr>
    </w:tbl>
    <w:p w:rsidR="000D6CE5" w:rsidRDefault="000D6CE5" w:rsidP="000D6CE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0D6CE5" w:rsidTr="009A2779">
        <w:trPr>
          <w:trHeight w:val="429"/>
        </w:trPr>
        <w:tc>
          <w:tcPr>
            <w:tcW w:w="2078" w:type="dxa"/>
          </w:tcPr>
          <w:p w:rsidR="000D6CE5" w:rsidRPr="00180A93" w:rsidRDefault="000D6CE5" w:rsidP="009A277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>
              <w:rPr>
                <w:b/>
                <w:sz w:val="24"/>
                <w:szCs w:val="24"/>
              </w:rPr>
              <w:t>172</w:t>
            </w:r>
          </w:p>
        </w:tc>
      </w:tr>
    </w:tbl>
    <w:p w:rsidR="000D6CE5" w:rsidRDefault="000D6CE5" w:rsidP="000D6CE5">
      <w:pPr>
        <w:jc w:val="center"/>
      </w:pPr>
    </w:p>
    <w:p w:rsidR="000D6CE5" w:rsidRDefault="000D6CE5" w:rsidP="000D6CE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0D6CE5" w:rsidRPr="00B80BC8" w:rsidRDefault="000D6CE5" w:rsidP="000D6CE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0D6CE5" w:rsidRDefault="000D6CE5" w:rsidP="000D6CE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D0026B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,2-điclo-</w:t>
            </w:r>
            <w:r>
              <w:rPr>
                <w:sz w:val="26"/>
                <w:szCs w:val="26"/>
              </w:rPr>
              <w:t>4</w:t>
            </w:r>
            <w:r w:rsidR="000D6CE5">
              <w:rPr>
                <w:sz w:val="26"/>
                <w:szCs w:val="26"/>
                <w:lang w:val="vi-VN"/>
              </w:rPr>
              <w:t>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D0026B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</w:t>
            </w:r>
            <w:r>
              <w:rPr>
                <w:sz w:val="26"/>
                <w:szCs w:val="26"/>
              </w:rPr>
              <w:t>1</w:t>
            </w:r>
            <w:r w:rsidR="000D6CE5">
              <w:rPr>
                <w:sz w:val="26"/>
                <w:szCs w:val="26"/>
                <w:lang w:val="vi-VN"/>
              </w:rPr>
              <w:t>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</w:t>
            </w:r>
            <w:proofErr w:type="spellStart"/>
            <w:r w:rsidR="00D0026B">
              <w:rPr>
                <w:sz w:val="26"/>
                <w:szCs w:val="26"/>
              </w:rPr>
              <w:t>metyl</w:t>
            </w:r>
            <w:proofErr w:type="spellEnd"/>
            <w:r>
              <w:rPr>
                <w:sz w:val="26"/>
                <w:szCs w:val="26"/>
                <w:lang w:val="vi-VN"/>
              </w:rPr>
              <w:t>-4clopent-1-in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</w:t>
            </w:r>
            <w:r w:rsidR="00D0026B">
              <w:rPr>
                <w:sz w:val="26"/>
                <w:szCs w:val="26"/>
                <w:lang w:val="vi-VN"/>
              </w:rPr>
              <w:t>brom</w:t>
            </w:r>
            <w:r>
              <w:rPr>
                <w:sz w:val="26"/>
                <w:szCs w:val="26"/>
                <w:lang w:val="vi-VN"/>
              </w:rPr>
              <w:t>-5-</w:t>
            </w:r>
            <w:r w:rsidR="00D0026B">
              <w:rPr>
                <w:sz w:val="26"/>
                <w:szCs w:val="26"/>
                <w:lang w:val="vi-VN"/>
              </w:rPr>
              <w:t>clo</w:t>
            </w:r>
            <w:r>
              <w:rPr>
                <w:sz w:val="26"/>
                <w:szCs w:val="26"/>
                <w:lang w:val="vi-VN"/>
              </w:rPr>
              <w:t>pent</w:t>
            </w:r>
            <w:r w:rsidR="00D0026B">
              <w:rPr>
                <w:sz w:val="26"/>
                <w:szCs w:val="26"/>
              </w:rPr>
              <w:t>a</w:t>
            </w:r>
            <w:r w:rsidR="00D0026B">
              <w:rPr>
                <w:sz w:val="26"/>
                <w:szCs w:val="26"/>
                <w:lang w:val="vi-VN"/>
              </w:rPr>
              <w:t>-1,</w:t>
            </w:r>
            <w:r w:rsidR="00D0026B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>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D0026B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D0026B">
              <w:rPr>
                <w:b/>
                <w:bCs/>
                <w:sz w:val="26"/>
                <w:szCs w:val="26"/>
              </w:rPr>
              <w:t xml:space="preserve">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D0026B">
              <w:rPr>
                <w:b/>
                <w:bCs/>
                <w:sz w:val="26"/>
                <w:szCs w:val="26"/>
              </w:rPr>
              <w:t xml:space="preserve">    </w:t>
            </w:r>
            <w:r w:rsidR="00D0026B">
              <w:rPr>
                <w:sz w:val="26"/>
                <w:szCs w:val="26"/>
              </w:rPr>
              <w:t>Me</w:t>
            </w:r>
            <w:r w:rsidR="00D0026B">
              <w:rPr>
                <w:sz w:val="26"/>
                <w:szCs w:val="26"/>
                <w:lang w:val="vi-VN"/>
              </w:rPr>
              <w:t xml:space="preserve">tan,  </w:t>
            </w:r>
            <w:r w:rsidR="00D0026B">
              <w:rPr>
                <w:sz w:val="26"/>
                <w:szCs w:val="26"/>
              </w:rPr>
              <w:t xml:space="preserve">  </w:t>
            </w:r>
            <w:r w:rsidR="00D0026B">
              <w:rPr>
                <w:sz w:val="26"/>
                <w:szCs w:val="26"/>
                <w:lang w:val="vi-VN"/>
              </w:rPr>
              <w:t xml:space="preserve"> </w:t>
            </w:r>
            <w:r w:rsidR="00D0026B">
              <w:rPr>
                <w:sz w:val="26"/>
                <w:szCs w:val="26"/>
              </w:rPr>
              <w:t xml:space="preserve">    E</w:t>
            </w:r>
            <w:r>
              <w:rPr>
                <w:sz w:val="26"/>
                <w:szCs w:val="26"/>
                <w:lang w:val="vi-VN"/>
              </w:rPr>
              <w:t xml:space="preserve">tilen,  </w:t>
            </w:r>
            <w:r w:rsidR="00D0026B">
              <w:rPr>
                <w:sz w:val="26"/>
                <w:szCs w:val="26"/>
              </w:rPr>
              <w:t xml:space="preserve">       </w:t>
            </w:r>
            <w:proofErr w:type="spellStart"/>
            <w:r w:rsidR="00D0026B">
              <w:rPr>
                <w:sz w:val="26"/>
                <w:szCs w:val="26"/>
              </w:rPr>
              <w:t>Propin</w:t>
            </w:r>
            <w:proofErr w:type="spellEnd"/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054A35A4" wp14:editId="0AF8874F">
                  <wp:extent cx="128905" cy="11747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</w:t>
            </w:r>
            <w:r w:rsidR="00D0026B">
              <w:rPr>
                <w:sz w:val="26"/>
                <w:szCs w:val="26"/>
              </w:rPr>
              <w:t>Br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7B6B940C" wp14:editId="691B92F5">
                  <wp:extent cx="855980" cy="2698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1E1B1EB" wp14:editId="2A737A4F">
                  <wp:extent cx="128905" cy="11747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B27FECB" wp14:editId="38668046">
                  <wp:extent cx="187325" cy="14097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F53BEB1" wp14:editId="5AC76E28">
                  <wp:extent cx="703580" cy="3282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</w:t>
            </w:r>
            <w:r w:rsidR="00D0026B">
              <w:rPr>
                <w:sz w:val="26"/>
                <w:szCs w:val="26"/>
              </w:rPr>
              <w:t>Cl</w:t>
            </w:r>
            <w:proofErr w:type="spellEnd"/>
            <w:r w:rsidR="00D0026B">
              <w:rPr>
                <w:sz w:val="26"/>
                <w:szCs w:val="26"/>
              </w:rPr>
              <w:t xml:space="preserve"> </w:t>
            </w:r>
            <w:r w:rsidR="00D0026B"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3212A205" wp14:editId="0FDE58E9">
                  <wp:extent cx="187325" cy="1409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="00D0026B">
              <w:rPr>
                <w:sz w:val="26"/>
                <w:szCs w:val="26"/>
                <w:lang w:val="de-DE"/>
              </w:rPr>
              <w:t>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FD9D6EA" wp14:editId="53169571">
                  <wp:extent cx="187325" cy="14097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7638B2" w:rsidRPr="003F77DB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lang w:val="pt-BR"/>
              </w:rPr>
              <w:t xml:space="preserve">xi hóa hoàn toàn </w:t>
            </w:r>
            <w:r w:rsidR="00752EAA">
              <w:rPr>
                <w:sz w:val="26"/>
                <w:szCs w:val="26"/>
                <w:lang w:val="pt-BR"/>
              </w:rPr>
              <w:t>5,6</w:t>
            </w:r>
            <w:r>
              <w:rPr>
                <w:sz w:val="26"/>
                <w:szCs w:val="26"/>
                <w:lang w:val="pt-BR"/>
              </w:rPr>
              <w:t xml:space="preserve"> gam ank</w:t>
            </w:r>
            <w:r w:rsidRPr="003F77DB">
              <w:rPr>
                <w:sz w:val="26"/>
                <w:szCs w:val="26"/>
                <w:lang w:val="pt-BR"/>
              </w:rPr>
              <w:t xml:space="preserve">en (X) thu được </w:t>
            </w:r>
            <w:r w:rsidR="00752EAA">
              <w:rPr>
                <w:sz w:val="26"/>
                <w:szCs w:val="26"/>
                <w:lang w:val="pt-BR"/>
              </w:rPr>
              <w:t xml:space="preserve">8,96 </w:t>
            </w:r>
            <w:r w:rsidRPr="003F77DB">
              <w:rPr>
                <w:sz w:val="26"/>
                <w:szCs w:val="26"/>
                <w:lang w:val="pt-BR"/>
              </w:rPr>
              <w:t>lít CO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F77DB">
              <w:rPr>
                <w:sz w:val="26"/>
                <w:szCs w:val="26"/>
                <w:lang w:val="pt-BR"/>
              </w:rPr>
              <w:t xml:space="preserve"> (điều kiện tiêu chuẩn).</w:t>
            </w:r>
          </w:p>
          <w:p w:rsidR="007638B2" w:rsidRPr="003F77DB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a) Tìm công thức phân tử của (X).</w:t>
            </w:r>
          </w:p>
          <w:p w:rsidR="007638B2" w:rsidRDefault="007638B2" w:rsidP="007638B2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b) Viết công thức cấu tạo có thể có của (X).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Pr="007638B2" w:rsidRDefault="000D6CE5" w:rsidP="009A2779">
            <w:pPr>
              <w:jc w:val="center"/>
              <w:rPr>
                <w:sz w:val="28"/>
                <w:szCs w:val="28"/>
              </w:rPr>
            </w:pPr>
          </w:p>
        </w:tc>
      </w:tr>
    </w:tbl>
    <w:p w:rsidR="000D6CE5" w:rsidRDefault="00AB25AF" w:rsidP="00AB25AF">
      <w:pPr>
        <w:spacing w:after="0"/>
        <w:rPr>
          <w:rFonts w:cs="Times New Roman"/>
        </w:rPr>
      </w:pPr>
      <w:r>
        <w:rPr>
          <w:rFonts w:cs="Times New Roman"/>
        </w:rPr>
        <w:t xml:space="preserve">                           </w:t>
      </w:r>
    </w:p>
    <w:p w:rsidR="000D6CE5" w:rsidRPr="00627508" w:rsidRDefault="00AB25AF" w:rsidP="000D6CE5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</w:t>
      </w:r>
      <w:r w:rsidR="000D6CE5">
        <w:rPr>
          <w:rFonts w:cs="Times New Roman"/>
        </w:rPr>
        <w:t xml:space="preserve">                                             </w:t>
      </w:r>
      <w:r w:rsidR="000D6CE5">
        <w:rPr>
          <w:sz w:val="18"/>
          <w:szCs w:val="18"/>
        </w:rPr>
        <w:t>UBND-</w:t>
      </w:r>
      <w:r w:rsidR="000D6CE5" w:rsidRPr="00627508">
        <w:rPr>
          <w:sz w:val="18"/>
          <w:szCs w:val="18"/>
          <w:lang w:val="vi-VN"/>
        </w:rPr>
        <w:t xml:space="preserve"> TP.HCM</w:t>
      </w:r>
      <w:r w:rsidR="000D6CE5">
        <w:rPr>
          <w:sz w:val="18"/>
          <w:szCs w:val="18"/>
          <w:lang w:val="vi-VN"/>
        </w:rPr>
        <w:t xml:space="preserve">                     </w:t>
      </w:r>
      <w:r w:rsidR="000D6CE5">
        <w:rPr>
          <w:sz w:val="18"/>
          <w:szCs w:val="18"/>
          <w:lang w:val="vi-VN"/>
        </w:rPr>
        <w:tab/>
      </w:r>
      <w:r w:rsidR="000D6CE5">
        <w:rPr>
          <w:sz w:val="18"/>
          <w:szCs w:val="18"/>
          <w:lang w:val="vi-VN"/>
        </w:rPr>
        <w:tab/>
        <w:t xml:space="preserve"> </w:t>
      </w:r>
      <w:r w:rsidR="000D6CE5">
        <w:rPr>
          <w:sz w:val="18"/>
          <w:szCs w:val="18"/>
        </w:rPr>
        <w:t xml:space="preserve">         </w:t>
      </w:r>
      <w:r w:rsidR="000D6CE5">
        <w:rPr>
          <w:sz w:val="18"/>
          <w:szCs w:val="18"/>
          <w:lang w:val="vi-VN"/>
        </w:rPr>
        <w:t>CỘNG HÒA XÃ HỘI CHỦ NGHĨA VIỆT NAM</w:t>
      </w:r>
    </w:p>
    <w:p w:rsidR="000D6CE5" w:rsidRDefault="000D6CE5" w:rsidP="000D6CE5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0D6CE5" w:rsidRPr="00AB51E4" w:rsidRDefault="000D6CE5" w:rsidP="000D6CE5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0D6CE5" w:rsidRPr="00D76AE5" w:rsidRDefault="000D6CE5" w:rsidP="000D6CE5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0D6CE5" w:rsidRPr="00D25919" w:rsidRDefault="000D6CE5" w:rsidP="000D6CE5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0D6CE5" w:rsidRPr="00CD560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0D6CE5" w:rsidRPr="000D6CE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>
        <w:rPr>
          <w:b/>
          <w:lang w:val="vi-VN"/>
        </w:rPr>
        <w:t xml:space="preserve"> – 20</w:t>
      </w:r>
      <w:r>
        <w:rPr>
          <w:b/>
        </w:rPr>
        <w:t>20</w:t>
      </w:r>
    </w:p>
    <w:p w:rsidR="000D6CE5" w:rsidRDefault="000D6CE5" w:rsidP="000D6CE5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 T4</w:t>
      </w:r>
      <w:r>
        <w:rPr>
          <w:lang w:val="vi-VN"/>
        </w:rPr>
        <w:tab/>
        <w:t>Ngày thi:</w:t>
      </w:r>
      <w:r>
        <w:t xml:space="preserve">    / 09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0D6CE5" w:rsidRPr="00D76AE5" w:rsidRDefault="000D6CE5" w:rsidP="000D6CE5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0D6CE5" w:rsidTr="009A2779">
        <w:trPr>
          <w:trHeight w:val="350"/>
        </w:trPr>
        <w:tc>
          <w:tcPr>
            <w:tcW w:w="5040" w:type="dxa"/>
            <w:vMerge w:val="restart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0D6CE5" w:rsidTr="009A2779">
        <w:trPr>
          <w:trHeight w:val="1142"/>
        </w:trPr>
        <w:tc>
          <w:tcPr>
            <w:tcW w:w="5040" w:type="dxa"/>
            <w:vMerge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</w:tr>
    </w:tbl>
    <w:p w:rsidR="000D6CE5" w:rsidRDefault="000D6CE5" w:rsidP="000D6CE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0D6CE5" w:rsidTr="009A2779">
        <w:trPr>
          <w:trHeight w:val="429"/>
        </w:trPr>
        <w:tc>
          <w:tcPr>
            <w:tcW w:w="2078" w:type="dxa"/>
          </w:tcPr>
          <w:p w:rsidR="000D6CE5" w:rsidRPr="00180A93" w:rsidRDefault="000D6CE5" w:rsidP="009A277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 w:rsidR="00D0026B">
              <w:rPr>
                <w:b/>
                <w:sz w:val="24"/>
                <w:szCs w:val="24"/>
              </w:rPr>
              <w:t>173</w:t>
            </w:r>
          </w:p>
        </w:tc>
      </w:tr>
    </w:tbl>
    <w:p w:rsidR="000D6CE5" w:rsidRDefault="000D6CE5" w:rsidP="000D6CE5">
      <w:pPr>
        <w:jc w:val="center"/>
      </w:pPr>
    </w:p>
    <w:p w:rsidR="000D6CE5" w:rsidRDefault="000D6CE5" w:rsidP="000D6CE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0D6CE5" w:rsidRPr="00B80BC8" w:rsidRDefault="000D6CE5" w:rsidP="000D6CE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0D6CE5" w:rsidRDefault="000D6CE5" w:rsidP="000D6CE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</w:t>
            </w:r>
            <w:proofErr w:type="spellStart"/>
            <w:r w:rsidR="00EA1CF3">
              <w:rPr>
                <w:sz w:val="26"/>
                <w:szCs w:val="26"/>
              </w:rPr>
              <w:t>hep</w:t>
            </w:r>
            <w:proofErr w:type="spellEnd"/>
            <w:r>
              <w:rPr>
                <w:sz w:val="26"/>
                <w:szCs w:val="26"/>
                <w:lang w:val="vi-VN"/>
              </w:rPr>
              <w:t>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</w:t>
            </w:r>
            <w:r w:rsidR="00EA1CF3">
              <w:rPr>
                <w:sz w:val="26"/>
                <w:szCs w:val="26"/>
                <w:lang w:val="vi-VN"/>
              </w:rPr>
              <w:t>hex</w:t>
            </w:r>
            <w:r w:rsidR="00EA1CF3">
              <w:rPr>
                <w:sz w:val="26"/>
                <w:szCs w:val="26"/>
              </w:rPr>
              <w:t>a</w:t>
            </w:r>
            <w:bookmarkStart w:id="2" w:name="_GoBack"/>
            <w:bookmarkEnd w:id="2"/>
            <w:r>
              <w:rPr>
                <w:sz w:val="26"/>
                <w:szCs w:val="26"/>
                <w:lang w:val="vi-VN"/>
              </w:rPr>
              <w:t>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</w:t>
            </w:r>
            <w:r w:rsidR="00101D68">
              <w:rPr>
                <w:b/>
                <w:bCs/>
                <w:sz w:val="26"/>
                <w:szCs w:val="26"/>
              </w:rPr>
              <w:t xml:space="preserve">             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101D68">
              <w:rPr>
                <w:sz w:val="26"/>
                <w:szCs w:val="26"/>
              </w:rPr>
              <w:t>Prop</w:t>
            </w:r>
            <w:r w:rsidR="00EA1CF3">
              <w:rPr>
                <w:sz w:val="26"/>
                <w:szCs w:val="26"/>
                <w:lang w:val="vi-VN"/>
              </w:rPr>
              <w:t xml:space="preserve">an,  </w:t>
            </w:r>
            <w:r w:rsidR="00EA1CF3">
              <w:rPr>
                <w:sz w:val="26"/>
                <w:szCs w:val="26"/>
              </w:rPr>
              <w:t xml:space="preserve">      But-2-in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 w:rsidR="00EA1CF3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EA1CF3">
              <w:rPr>
                <w:sz w:val="26"/>
                <w:szCs w:val="26"/>
              </w:rPr>
              <w:t>Prop</w:t>
            </w:r>
            <w:r w:rsidR="00EA1CF3">
              <w:rPr>
                <w:sz w:val="26"/>
                <w:szCs w:val="26"/>
              </w:rPr>
              <w:t>i</w:t>
            </w:r>
            <w:proofErr w:type="spellEnd"/>
            <w:r w:rsidR="00EA1CF3">
              <w:rPr>
                <w:sz w:val="26"/>
                <w:szCs w:val="26"/>
                <w:lang w:val="vi-VN"/>
              </w:rPr>
              <w:t>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28B16988" wp14:editId="392A55C2">
                  <wp:extent cx="128905" cy="11747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2828B4AA" wp14:editId="3CA7B8A5">
                  <wp:extent cx="855980" cy="26987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09637872" wp14:editId="48107379">
                  <wp:extent cx="128905" cy="11747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="00101D68">
              <w:rPr>
                <w:sz w:val="26"/>
                <w:szCs w:val="26"/>
                <w:vertAlign w:val="subscript"/>
              </w:rPr>
              <w:t>2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3A2ABC6E" wp14:editId="148B88C7">
                  <wp:extent cx="187325" cy="14097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noProof/>
                <w:position w:val="-6"/>
                <w:sz w:val="26"/>
                <w:szCs w:val="26"/>
              </w:rPr>
              <w:t xml:space="preserve"> 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80AF257" wp14:editId="66FFC859">
                  <wp:extent cx="703580" cy="32829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sz w:val="26"/>
                <w:szCs w:val="26"/>
              </w:rPr>
              <w:t>=CH</w:t>
            </w:r>
            <w:r w:rsidR="00101D68" w:rsidRPr="003F77DB">
              <w:rPr>
                <w:sz w:val="26"/>
                <w:szCs w:val="26"/>
                <w:lang w:val="pt-BR"/>
              </w:rPr>
              <w:t>– CH</w:t>
            </w:r>
            <w:r w:rsidR="00101D68"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101D68"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  <w:r w:rsidR="00101D68">
              <w:rPr>
                <w:sz w:val="26"/>
                <w:szCs w:val="26"/>
              </w:rPr>
              <w:t xml:space="preserve"> </w:t>
            </w:r>
            <w:r w:rsidR="00101D68"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7DB5E8E0" wp14:editId="46B3E4D1">
                  <wp:extent cx="187325" cy="1409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="00101D68" w:rsidRPr="003F77DB">
              <w:rPr>
                <w:sz w:val="26"/>
                <w:szCs w:val="26"/>
              </w:rPr>
              <w:t>CH</w:t>
            </w:r>
            <w:r w:rsidR="00101D68" w:rsidRPr="003F77DB">
              <w:rPr>
                <w:sz w:val="26"/>
                <w:szCs w:val="26"/>
                <w:vertAlign w:val="subscript"/>
              </w:rPr>
              <w:t>2</w:t>
            </w:r>
            <w:r w:rsidR="00101D68" w:rsidRPr="003F77DB">
              <w:rPr>
                <w:sz w:val="26"/>
                <w:szCs w:val="26"/>
              </w:rPr>
              <w:t>=CH-CH=CH</w:t>
            </w:r>
            <w:r w:rsidR="00101D68" w:rsidRPr="003F77DB">
              <w:rPr>
                <w:sz w:val="26"/>
                <w:szCs w:val="26"/>
                <w:vertAlign w:val="subscript"/>
              </w:rPr>
              <w:t>2</w:t>
            </w:r>
            <w:r w:rsidR="00101D68">
              <w:rPr>
                <w:noProof/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7E5E011C" wp14:editId="775D918B">
                  <wp:extent cx="187325" cy="14097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752EAA" w:rsidRPr="003F77DB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lang w:val="pt-BR"/>
              </w:rPr>
              <w:t>xi hóa hoàn toàn 10,2 gam ank</w:t>
            </w:r>
            <w:r w:rsidR="00101D68">
              <w:rPr>
                <w:sz w:val="26"/>
                <w:szCs w:val="26"/>
                <w:lang w:val="pt-BR"/>
              </w:rPr>
              <w:t>i</w:t>
            </w:r>
            <w:r w:rsidRPr="003F77DB">
              <w:rPr>
                <w:sz w:val="26"/>
                <w:szCs w:val="26"/>
                <w:lang w:val="pt-BR"/>
              </w:rPr>
              <w:t xml:space="preserve">n (X) thu được </w:t>
            </w:r>
            <w:r>
              <w:rPr>
                <w:sz w:val="26"/>
                <w:szCs w:val="26"/>
                <w:lang w:val="pt-BR"/>
              </w:rPr>
              <w:t xml:space="preserve">16,8 </w:t>
            </w:r>
            <w:r w:rsidRPr="003F77DB">
              <w:rPr>
                <w:sz w:val="26"/>
                <w:szCs w:val="26"/>
                <w:lang w:val="pt-BR"/>
              </w:rPr>
              <w:t>lít CO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F77DB">
              <w:rPr>
                <w:sz w:val="26"/>
                <w:szCs w:val="26"/>
                <w:lang w:val="pt-BR"/>
              </w:rPr>
              <w:t xml:space="preserve"> (điều kiện tiêu chuẩn).</w:t>
            </w:r>
          </w:p>
          <w:p w:rsidR="00752EAA" w:rsidRPr="003F77DB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a) Tìm công thức phân tử của (X).</w:t>
            </w:r>
          </w:p>
          <w:p w:rsidR="00752EAA" w:rsidRDefault="00752EAA" w:rsidP="00752EA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3F77DB">
              <w:rPr>
                <w:sz w:val="26"/>
                <w:szCs w:val="26"/>
                <w:lang w:val="pt-BR"/>
              </w:rPr>
              <w:t>b) Viết công thức cấu tạo có thể có của (X).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</w:tc>
      </w:tr>
    </w:tbl>
    <w:p w:rsidR="000D6CE5" w:rsidRDefault="000D6CE5" w:rsidP="00AB25AF">
      <w:pPr>
        <w:spacing w:after="0"/>
        <w:rPr>
          <w:sz w:val="18"/>
          <w:szCs w:val="18"/>
        </w:rPr>
      </w:pPr>
    </w:p>
    <w:p w:rsidR="000D6CE5" w:rsidRDefault="000D6CE5" w:rsidP="00AB25AF">
      <w:pPr>
        <w:spacing w:after="0"/>
        <w:rPr>
          <w:sz w:val="18"/>
          <w:szCs w:val="18"/>
        </w:rPr>
      </w:pPr>
    </w:p>
    <w:p w:rsidR="000D6CE5" w:rsidRPr="00627508" w:rsidRDefault="000D6CE5" w:rsidP="000D6CE5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0D6CE5" w:rsidRDefault="000D6CE5" w:rsidP="000D6CE5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0D6CE5" w:rsidRPr="00AB51E4" w:rsidRDefault="000D6CE5" w:rsidP="000D6CE5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0D6CE5" w:rsidRPr="00D76AE5" w:rsidRDefault="000D6CE5" w:rsidP="000D6CE5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0D6CE5" w:rsidRPr="00D25919" w:rsidRDefault="000D6CE5" w:rsidP="000D6CE5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0D6CE5" w:rsidRPr="00CD560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0D6CE5" w:rsidRPr="000D6CE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>
        <w:rPr>
          <w:b/>
          <w:lang w:val="vi-VN"/>
        </w:rPr>
        <w:t xml:space="preserve"> – 20</w:t>
      </w:r>
      <w:r>
        <w:rPr>
          <w:b/>
        </w:rPr>
        <w:t>20</w:t>
      </w:r>
    </w:p>
    <w:p w:rsidR="000D6CE5" w:rsidRDefault="000D6CE5" w:rsidP="000D6CE5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 T4</w:t>
      </w:r>
      <w:r>
        <w:rPr>
          <w:lang w:val="vi-VN"/>
        </w:rPr>
        <w:tab/>
        <w:t>Ngày thi:</w:t>
      </w:r>
      <w:r>
        <w:t xml:space="preserve">    / 09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0D6CE5" w:rsidRPr="00D76AE5" w:rsidRDefault="000D6CE5" w:rsidP="000D6CE5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0D6CE5" w:rsidTr="009A2779">
        <w:trPr>
          <w:trHeight w:val="350"/>
        </w:trPr>
        <w:tc>
          <w:tcPr>
            <w:tcW w:w="5040" w:type="dxa"/>
            <w:vMerge w:val="restart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0D6CE5" w:rsidTr="009A2779">
        <w:trPr>
          <w:trHeight w:val="1142"/>
        </w:trPr>
        <w:tc>
          <w:tcPr>
            <w:tcW w:w="5040" w:type="dxa"/>
            <w:vMerge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</w:tr>
    </w:tbl>
    <w:p w:rsidR="000D6CE5" w:rsidRDefault="000D6CE5" w:rsidP="000D6CE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0D6CE5" w:rsidTr="009A2779">
        <w:trPr>
          <w:trHeight w:val="429"/>
        </w:trPr>
        <w:tc>
          <w:tcPr>
            <w:tcW w:w="2078" w:type="dxa"/>
          </w:tcPr>
          <w:p w:rsidR="000D6CE5" w:rsidRPr="00180A93" w:rsidRDefault="000D6CE5" w:rsidP="009A277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>
              <w:rPr>
                <w:b/>
                <w:sz w:val="24"/>
                <w:szCs w:val="24"/>
              </w:rPr>
              <w:t>171</w:t>
            </w:r>
          </w:p>
        </w:tc>
      </w:tr>
    </w:tbl>
    <w:p w:rsidR="000D6CE5" w:rsidRDefault="000D6CE5" w:rsidP="000D6CE5">
      <w:pPr>
        <w:jc w:val="center"/>
      </w:pPr>
    </w:p>
    <w:p w:rsidR="000D6CE5" w:rsidRDefault="000D6CE5" w:rsidP="000D6CE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0D6CE5" w:rsidRPr="00B80BC8" w:rsidRDefault="000D6CE5" w:rsidP="000D6CE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0D6CE5" w:rsidRDefault="000D6CE5" w:rsidP="000D6CE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 </w:t>
            </w:r>
            <w:r>
              <w:rPr>
                <w:sz w:val="26"/>
                <w:szCs w:val="26"/>
                <w:lang w:val="vi-VN"/>
              </w:rPr>
              <w:t>etan,   etilen,  axetilen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054A35A4" wp14:editId="0AF8874F">
                  <wp:extent cx="128905" cy="11747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7B6B940C" wp14:editId="691B92F5">
                  <wp:extent cx="855980" cy="26987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1E1B1EB" wp14:editId="2A737A4F">
                  <wp:extent cx="128905" cy="1174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B27FECB" wp14:editId="38668046">
                  <wp:extent cx="187325" cy="1409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F53BEB1" wp14:editId="5AC76E28">
                  <wp:extent cx="703580" cy="32829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FD9D6EA" wp14:editId="53169571">
                  <wp:extent cx="187325" cy="14097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Cho etilen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 tạo ra 1,2-đibrometan.</w:t>
            </w:r>
          </w:p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a) Tính thể tích etilen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etilen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</w:tc>
      </w:tr>
    </w:tbl>
    <w:p w:rsidR="000D6CE5" w:rsidRDefault="000D6CE5" w:rsidP="00AB25AF">
      <w:pPr>
        <w:spacing w:after="0"/>
        <w:rPr>
          <w:sz w:val="18"/>
          <w:szCs w:val="18"/>
        </w:rPr>
      </w:pPr>
    </w:p>
    <w:p w:rsidR="000D6CE5" w:rsidRDefault="000D6CE5" w:rsidP="00AB25AF">
      <w:pPr>
        <w:spacing w:after="0"/>
        <w:rPr>
          <w:sz w:val="18"/>
          <w:szCs w:val="18"/>
        </w:rPr>
      </w:pPr>
    </w:p>
    <w:p w:rsidR="000D6CE5" w:rsidRPr="00627508" w:rsidRDefault="000D6CE5" w:rsidP="000D6CE5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0D6CE5" w:rsidRDefault="000D6CE5" w:rsidP="000D6CE5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0D6CE5" w:rsidRPr="00AB51E4" w:rsidRDefault="000D6CE5" w:rsidP="000D6CE5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0D6CE5" w:rsidRPr="00D76AE5" w:rsidRDefault="000D6CE5" w:rsidP="000D6CE5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0D6CE5" w:rsidRPr="00D25919" w:rsidRDefault="000D6CE5" w:rsidP="000D6CE5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0D6CE5" w:rsidRPr="00CD560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3</w:t>
      </w:r>
    </w:p>
    <w:p w:rsidR="000D6CE5" w:rsidRPr="000D6CE5" w:rsidRDefault="000D6CE5" w:rsidP="000D6CE5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>
        <w:rPr>
          <w:b/>
          <w:lang w:val="vi-VN"/>
        </w:rPr>
        <w:t xml:space="preserve"> – 20</w:t>
      </w:r>
      <w:r>
        <w:rPr>
          <w:b/>
        </w:rPr>
        <w:t>20</w:t>
      </w:r>
    </w:p>
    <w:p w:rsidR="000D6CE5" w:rsidRDefault="000D6CE5" w:rsidP="000D6CE5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 T4</w:t>
      </w:r>
      <w:r>
        <w:rPr>
          <w:lang w:val="vi-VN"/>
        </w:rPr>
        <w:tab/>
        <w:t>Ngày thi:</w:t>
      </w:r>
      <w:r>
        <w:t xml:space="preserve">    / 09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0D6CE5" w:rsidRPr="00D76AE5" w:rsidRDefault="000D6CE5" w:rsidP="000D6CE5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0D6CE5" w:rsidTr="009A2779">
        <w:trPr>
          <w:trHeight w:val="350"/>
        </w:trPr>
        <w:tc>
          <w:tcPr>
            <w:tcW w:w="5040" w:type="dxa"/>
            <w:vMerge w:val="restart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HỌ VÀ TÊN SV:................................................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rPr>
                <w:lang w:val="vi-VN"/>
              </w:rPr>
            </w:pPr>
            <w:r>
              <w:t xml:space="preserve">       </w:t>
            </w: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0D6CE5" w:rsidTr="009A2779">
        <w:trPr>
          <w:trHeight w:val="1142"/>
        </w:trPr>
        <w:tc>
          <w:tcPr>
            <w:tcW w:w="5040" w:type="dxa"/>
            <w:vMerge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0D6CE5" w:rsidRDefault="000D6CE5" w:rsidP="009A2779">
            <w:pPr>
              <w:jc w:val="center"/>
              <w:rPr>
                <w:lang w:val="vi-VN"/>
              </w:rPr>
            </w:pPr>
          </w:p>
        </w:tc>
      </w:tr>
    </w:tbl>
    <w:p w:rsidR="000D6CE5" w:rsidRDefault="000D6CE5" w:rsidP="000D6CE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0D6CE5" w:rsidTr="009A2779">
        <w:trPr>
          <w:trHeight w:val="429"/>
        </w:trPr>
        <w:tc>
          <w:tcPr>
            <w:tcW w:w="2078" w:type="dxa"/>
          </w:tcPr>
          <w:p w:rsidR="000D6CE5" w:rsidRPr="00180A93" w:rsidRDefault="000D6CE5" w:rsidP="009A277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3</w:t>
            </w:r>
            <w:r>
              <w:rPr>
                <w:b/>
                <w:sz w:val="24"/>
                <w:szCs w:val="24"/>
              </w:rPr>
              <w:t>171</w:t>
            </w:r>
          </w:p>
        </w:tc>
      </w:tr>
    </w:tbl>
    <w:p w:rsidR="000D6CE5" w:rsidRDefault="000D6CE5" w:rsidP="000D6CE5">
      <w:pPr>
        <w:jc w:val="center"/>
      </w:pPr>
    </w:p>
    <w:p w:rsidR="000D6CE5" w:rsidRDefault="000D6CE5" w:rsidP="000D6CE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0D6CE5" w:rsidRPr="00B80BC8" w:rsidRDefault="000D6CE5" w:rsidP="000D6CE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0D6CE5" w:rsidRDefault="000D6CE5" w:rsidP="000D6CE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0D6CE5" w:rsidRPr="00E811AD" w:rsidRDefault="000D6CE5" w:rsidP="000D6CE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918"/>
        <w:gridCol w:w="2340"/>
        <w:gridCol w:w="7920"/>
      </w:tblGrid>
      <w:tr w:rsidR="000D6CE5" w:rsidTr="009A2779">
        <w:trPr>
          <w:trHeight w:val="44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5975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</w:pPr>
          </w:p>
          <w:p w:rsidR="000D6CE5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  <w:p w:rsidR="000D6CE5" w:rsidRPr="00FD0F44" w:rsidRDefault="000D6CE5" w:rsidP="009A277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a/ 2,2-điclo-3metylpentan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b/3-etyl-4,5đibromhex-2-en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c/ 3,3-đietyl-4clopent-1-in</w:t>
            </w: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6F61D7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d/2-clo-5-brompent-1,3-đien</w:t>
            </w: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  <w:p w:rsidR="000D6CE5" w:rsidRDefault="000D6CE5" w:rsidP="009A2779">
            <w:pPr>
              <w:jc w:val="center"/>
            </w:pPr>
          </w:p>
        </w:tc>
      </w:tr>
      <w:tr w:rsidR="000D6CE5" w:rsidTr="009A2779">
        <w:trPr>
          <w:trHeight w:val="629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0D6CE5" w:rsidTr="009A2779">
        <w:trPr>
          <w:trHeight w:val="80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0F4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các chất khí sau: </w:t>
            </w: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0D6CE5" w:rsidRPr="00FD505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0D6CE5" w:rsidRPr="00A527DD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          </w:t>
            </w:r>
            <w:r>
              <w:rPr>
                <w:sz w:val="26"/>
                <w:szCs w:val="26"/>
                <w:lang w:val="vi-VN"/>
              </w:rPr>
              <w:t>etan,   etilen,  axetilen</w:t>
            </w:r>
          </w:p>
          <w:p w:rsidR="000D6CE5" w:rsidRDefault="000D6CE5" w:rsidP="009A277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CE6264" w:rsidRDefault="000D6CE5" w:rsidP="009A2779">
            <w:pPr>
              <w:rPr>
                <w:sz w:val="26"/>
                <w:szCs w:val="26"/>
                <w:lang w:val="vi-VN"/>
              </w:rPr>
            </w:pPr>
          </w:p>
        </w:tc>
      </w:tr>
      <w:tr w:rsidR="000D6CE5" w:rsidTr="009A2779">
        <w:trPr>
          <w:trHeight w:val="2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0D6CE5" w:rsidRDefault="000D6CE5" w:rsidP="009A277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920" w:type="dxa"/>
          </w:tcPr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b/>
                <w:bCs/>
                <w:i/>
                <w:iCs/>
                <w:noProof/>
                <w:position w:val="-2"/>
                <w:sz w:val="26"/>
                <w:szCs w:val="26"/>
              </w:rPr>
              <w:drawing>
                <wp:inline distT="0" distB="0" distL="0" distR="0" wp14:anchorId="054A35A4" wp14:editId="0AF8874F">
                  <wp:extent cx="128905" cy="1174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F77DB">
              <w:rPr>
                <w:sz w:val="26"/>
                <w:szCs w:val="26"/>
              </w:rPr>
              <w:t>CH</w:t>
            </w:r>
            <w:proofErr w:type="spellEnd"/>
            <w:r w:rsidRPr="003F77DB">
              <w:rPr>
                <w:sz w:val="26"/>
                <w:szCs w:val="26"/>
              </w:rPr>
              <w:t xml:space="preserve"> + </w:t>
            </w:r>
            <w:proofErr w:type="spellStart"/>
            <w:r w:rsidRPr="003F77DB">
              <w:rPr>
                <w:sz w:val="26"/>
                <w:szCs w:val="26"/>
              </w:rPr>
              <w:t>HCl</w:t>
            </w:r>
            <w:proofErr w:type="spellEnd"/>
            <w:r w:rsidRPr="003F77DB">
              <w:rPr>
                <w:sz w:val="26"/>
                <w:szCs w:val="26"/>
              </w:rPr>
              <w:t xml:space="preserve"> </w:t>
            </w:r>
            <w:r>
              <w:rPr>
                <w:noProof/>
                <w:position w:val="-14"/>
                <w:sz w:val="26"/>
                <w:szCs w:val="26"/>
              </w:rPr>
              <w:drawing>
                <wp:inline distT="0" distB="0" distL="0" distR="0" wp14:anchorId="7B6B940C" wp14:editId="691B92F5">
                  <wp:extent cx="855980" cy="26987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3F77DB">
              <w:rPr>
                <w:sz w:val="26"/>
                <w:szCs w:val="26"/>
              </w:rPr>
              <w:t>CH</w:t>
            </w:r>
            <w:r>
              <w:rPr>
                <w:noProof/>
                <w:position w:val="-2"/>
                <w:sz w:val="26"/>
                <w:szCs w:val="26"/>
              </w:rPr>
              <w:drawing>
                <wp:inline distT="0" distB="0" distL="0" distR="0" wp14:anchorId="61E1B1EB" wp14:editId="2A737A4F">
                  <wp:extent cx="128905" cy="11747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1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>C-CH</w:t>
            </w:r>
            <w:r w:rsidRPr="003F77DB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lang w:val="de-DE"/>
              </w:rPr>
              <w:t>+</w:t>
            </w:r>
            <w:r w:rsidRPr="003F77DB">
              <w:rPr>
                <w:sz w:val="26"/>
                <w:szCs w:val="26"/>
                <w:lang w:val="de-DE"/>
              </w:rPr>
              <w:t>AgNO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lang w:val="de-DE"/>
              </w:rPr>
              <w:t xml:space="preserve"> +</w:t>
            </w:r>
            <w:r w:rsidRPr="003F77DB">
              <w:rPr>
                <w:sz w:val="26"/>
                <w:szCs w:val="26"/>
                <w:lang w:val="de-DE"/>
              </w:rPr>
              <w:t>NH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B27FECB" wp14:editId="38668046">
                  <wp:extent cx="187325" cy="14097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3F77DB">
              <w:rPr>
                <w:sz w:val="26"/>
                <w:szCs w:val="26"/>
              </w:rPr>
              <w:t>nCH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position w:val="-6"/>
                <w:sz w:val="26"/>
                <w:szCs w:val="26"/>
              </w:rPr>
              <w:drawing>
                <wp:inline distT="0" distB="0" distL="0" distR="0" wp14:anchorId="4F53BEB1" wp14:editId="5AC76E28">
                  <wp:extent cx="703580" cy="32829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7DB">
              <w:rPr>
                <w:sz w:val="26"/>
                <w:szCs w:val="26"/>
              </w:rPr>
              <w:t xml:space="preserve">  </w:t>
            </w: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d/ </w:t>
            </w:r>
            <w:r w:rsidRPr="003F77DB">
              <w:rPr>
                <w:sz w:val="26"/>
                <w:szCs w:val="26"/>
              </w:rPr>
              <w:t>CH</w:t>
            </w:r>
            <w:r w:rsidRPr="003F77DB">
              <w:rPr>
                <w:sz w:val="26"/>
                <w:szCs w:val="26"/>
                <w:vertAlign w:val="subscript"/>
              </w:rPr>
              <w:t>2</w:t>
            </w:r>
            <w:r w:rsidRPr="003F77DB">
              <w:rPr>
                <w:sz w:val="26"/>
                <w:szCs w:val="26"/>
              </w:rPr>
              <w:t>=CH-CH=CH</w:t>
            </w:r>
            <w:r w:rsidRPr="003F77DB">
              <w:rPr>
                <w:sz w:val="26"/>
                <w:szCs w:val="26"/>
                <w:vertAlign w:val="subscript"/>
              </w:rPr>
              <w:t xml:space="preserve">2 </w:t>
            </w:r>
            <w:r w:rsidRPr="003F77DB">
              <w:rPr>
                <w:sz w:val="26"/>
                <w:szCs w:val="26"/>
              </w:rPr>
              <w:t xml:space="preserve">+ </w:t>
            </w:r>
            <w:proofErr w:type="spellStart"/>
            <w:r w:rsidRPr="003F77DB">
              <w:rPr>
                <w:sz w:val="26"/>
                <w:szCs w:val="26"/>
              </w:rPr>
              <w:t>HBr</w:t>
            </w:r>
            <w:proofErr w:type="spellEnd"/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e/ </w:t>
            </w:r>
            <w:r w:rsidRPr="003F77DB">
              <w:rPr>
                <w:sz w:val="26"/>
                <w:szCs w:val="26"/>
                <w:lang w:val="pt-BR"/>
              </w:rPr>
              <w:t>CH = CH – CH</w:t>
            </w:r>
            <w:r w:rsidRPr="003F77DB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+ </w:t>
            </w:r>
            <w:r w:rsidRPr="003F77DB">
              <w:rPr>
                <w:sz w:val="26"/>
                <w:szCs w:val="26"/>
                <w:lang w:val="de-DE"/>
              </w:rPr>
              <w:t>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>
              <w:rPr>
                <w:b/>
                <w:bCs/>
                <w:i/>
                <w:iCs/>
                <w:noProof/>
                <w:position w:val="-6"/>
                <w:sz w:val="26"/>
                <w:szCs w:val="26"/>
              </w:rPr>
              <w:drawing>
                <wp:inline distT="0" distB="0" distL="0" distR="0" wp14:anchorId="2FD9D6EA" wp14:editId="53169571">
                  <wp:extent cx="187325" cy="14097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E5" w:rsidRPr="00BE52AE" w:rsidRDefault="000D6CE5" w:rsidP="009A2779">
            <w:pPr>
              <w:rPr>
                <w:sz w:val="26"/>
                <w:szCs w:val="26"/>
                <w:lang w:val="vi-VN"/>
              </w:rPr>
            </w:pPr>
          </w:p>
          <w:p w:rsidR="000D6CE5" w:rsidRPr="003C0D7D" w:rsidRDefault="000D6CE5" w:rsidP="009A2779">
            <w:pPr>
              <w:rPr>
                <w:lang w:val="vi-VN"/>
              </w:rPr>
            </w:pPr>
          </w:p>
        </w:tc>
      </w:tr>
      <w:tr w:rsidR="000D6CE5" w:rsidTr="009A2779">
        <w:trPr>
          <w:trHeight w:val="5210"/>
        </w:trPr>
        <w:tc>
          <w:tcPr>
            <w:tcW w:w="918" w:type="dxa"/>
          </w:tcPr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D6CE5" w:rsidRPr="009654A4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0D6CE5" w:rsidRPr="005A59CB" w:rsidRDefault="000D6CE5" w:rsidP="009A277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Cho etilen vào bình chứa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lỏng tạo ra 1,2-đibrometan.</w:t>
            </w:r>
          </w:p>
          <w:p w:rsidR="000D6CE5" w:rsidRPr="003F77DB" w:rsidRDefault="000D6CE5" w:rsidP="009A2779">
            <w:pPr>
              <w:spacing w:before="120"/>
              <w:ind w:right="-11"/>
              <w:jc w:val="both"/>
              <w:rPr>
                <w:sz w:val="26"/>
                <w:szCs w:val="26"/>
                <w:lang w:val="de-DE"/>
              </w:rPr>
            </w:pPr>
            <w:r w:rsidRPr="003F77DB">
              <w:rPr>
                <w:sz w:val="26"/>
                <w:szCs w:val="26"/>
                <w:lang w:val="de-DE"/>
              </w:rPr>
              <w:t>a) Tính thể tích etilen ở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)đã tác dụng với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biết rằng sau khi phản ứng kết thúc thấy khối lượng bình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tăng thêm </w:t>
            </w:r>
            <w:r>
              <w:rPr>
                <w:sz w:val="26"/>
                <w:szCs w:val="26"/>
                <w:lang w:val="vi-VN"/>
              </w:rPr>
              <w:t>42</w:t>
            </w:r>
            <w:r w:rsidRPr="003F77DB">
              <w:rPr>
                <w:sz w:val="26"/>
                <w:szCs w:val="26"/>
                <w:lang w:val="de-DE"/>
              </w:rPr>
              <w:t xml:space="preserve"> gam.</w:t>
            </w:r>
          </w:p>
          <w:p w:rsidR="000D6CE5" w:rsidRPr="009654A4" w:rsidRDefault="000D6CE5" w:rsidP="009A277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3F77DB">
              <w:rPr>
                <w:sz w:val="26"/>
                <w:szCs w:val="26"/>
                <w:lang w:val="de-DE"/>
              </w:rPr>
              <w:t>b) Tính khối lượng Br</w:t>
            </w:r>
            <w:r w:rsidRPr="003F77DB">
              <w:rPr>
                <w:sz w:val="26"/>
                <w:szCs w:val="26"/>
                <w:vertAlign w:val="subscript"/>
                <w:lang w:val="de-DE"/>
              </w:rPr>
              <w:t>2</w:t>
            </w:r>
            <w:r w:rsidRPr="003F77DB">
              <w:rPr>
                <w:sz w:val="26"/>
                <w:szCs w:val="26"/>
                <w:lang w:val="de-DE"/>
              </w:rPr>
              <w:t xml:space="preserve"> có thể kết hợp với </w:t>
            </w:r>
            <w:r>
              <w:rPr>
                <w:sz w:val="26"/>
                <w:szCs w:val="26"/>
                <w:lang w:val="vi-VN"/>
              </w:rPr>
              <w:t>8,96</w:t>
            </w:r>
            <w:r w:rsidRPr="003F77DB">
              <w:rPr>
                <w:sz w:val="26"/>
                <w:szCs w:val="26"/>
                <w:lang w:val="de-DE"/>
              </w:rPr>
              <w:t xml:space="preserve"> lít etilen (</w:t>
            </w:r>
            <w:r>
              <w:rPr>
                <w:sz w:val="26"/>
                <w:szCs w:val="26"/>
                <w:lang w:val="vi-VN"/>
              </w:rPr>
              <w:t>ĐKTC</w:t>
            </w:r>
            <w:r w:rsidRPr="003F77DB">
              <w:rPr>
                <w:sz w:val="26"/>
                <w:szCs w:val="26"/>
                <w:lang w:val="de-DE"/>
              </w:rPr>
              <w:t>)</w:t>
            </w:r>
          </w:p>
        </w:tc>
        <w:tc>
          <w:tcPr>
            <w:tcW w:w="7920" w:type="dxa"/>
          </w:tcPr>
          <w:p w:rsidR="000D6CE5" w:rsidRDefault="000D6CE5" w:rsidP="009A2779">
            <w:pPr>
              <w:jc w:val="center"/>
            </w:pPr>
          </w:p>
        </w:tc>
      </w:tr>
    </w:tbl>
    <w:p w:rsidR="00A8279D" w:rsidRPr="00AB25AF" w:rsidRDefault="00A8279D" w:rsidP="000D6CE5">
      <w:pPr>
        <w:spacing w:after="0"/>
      </w:pPr>
    </w:p>
    <w:sectPr w:rsidR="00A8279D" w:rsidRPr="00AB25AF" w:rsidSect="000D6CE5">
      <w:footerReference w:type="default" r:id="rId14"/>
      <w:pgSz w:w="12240" w:h="15840"/>
      <w:pgMar w:top="72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19B" w:rsidRDefault="001B319B" w:rsidP="00AF5745">
      <w:pPr>
        <w:spacing w:after="0" w:line="240" w:lineRule="auto"/>
      </w:pPr>
      <w:r>
        <w:separator/>
      </w:r>
    </w:p>
  </w:endnote>
  <w:endnote w:type="continuationSeparator" w:id="0">
    <w:p w:rsidR="001B319B" w:rsidRDefault="001B319B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79D" w:rsidRDefault="00A827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1CF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8279D" w:rsidRDefault="00A82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19B" w:rsidRDefault="001B319B" w:rsidP="00AF5745">
      <w:pPr>
        <w:spacing w:after="0" w:line="240" w:lineRule="auto"/>
      </w:pPr>
      <w:r>
        <w:separator/>
      </w:r>
    </w:p>
  </w:footnote>
  <w:footnote w:type="continuationSeparator" w:id="0">
    <w:p w:rsidR="001B319B" w:rsidRDefault="001B319B" w:rsidP="00AF5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263C82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E23D0B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A4B86"/>
    <w:rsid w:val="000C1D88"/>
    <w:rsid w:val="000C69D1"/>
    <w:rsid w:val="000D6CE5"/>
    <w:rsid w:val="00101D68"/>
    <w:rsid w:val="001403C0"/>
    <w:rsid w:val="001620FB"/>
    <w:rsid w:val="00176B4E"/>
    <w:rsid w:val="00180A93"/>
    <w:rsid w:val="001819C1"/>
    <w:rsid w:val="001B319B"/>
    <w:rsid w:val="001C226D"/>
    <w:rsid w:val="001C3492"/>
    <w:rsid w:val="001C63AE"/>
    <w:rsid w:val="001E2763"/>
    <w:rsid w:val="002027ED"/>
    <w:rsid w:val="00240295"/>
    <w:rsid w:val="00247744"/>
    <w:rsid w:val="002538B9"/>
    <w:rsid w:val="002659DF"/>
    <w:rsid w:val="002B1278"/>
    <w:rsid w:val="002C70F7"/>
    <w:rsid w:val="00315A57"/>
    <w:rsid w:val="00317925"/>
    <w:rsid w:val="00323A85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0D7D"/>
    <w:rsid w:val="003C113B"/>
    <w:rsid w:val="003D273B"/>
    <w:rsid w:val="00402C4E"/>
    <w:rsid w:val="00427212"/>
    <w:rsid w:val="004304B7"/>
    <w:rsid w:val="004423C7"/>
    <w:rsid w:val="004516C8"/>
    <w:rsid w:val="00457D80"/>
    <w:rsid w:val="00470C14"/>
    <w:rsid w:val="004C5E6F"/>
    <w:rsid w:val="004D0264"/>
    <w:rsid w:val="00546974"/>
    <w:rsid w:val="00551A42"/>
    <w:rsid w:val="005603C1"/>
    <w:rsid w:val="005663BB"/>
    <w:rsid w:val="005B7B0E"/>
    <w:rsid w:val="00622B78"/>
    <w:rsid w:val="006366CA"/>
    <w:rsid w:val="0065303A"/>
    <w:rsid w:val="00656C8C"/>
    <w:rsid w:val="00661F7F"/>
    <w:rsid w:val="00677236"/>
    <w:rsid w:val="006A1068"/>
    <w:rsid w:val="006C1504"/>
    <w:rsid w:val="006E3AB5"/>
    <w:rsid w:val="006F3520"/>
    <w:rsid w:val="006F4CBF"/>
    <w:rsid w:val="006F61D7"/>
    <w:rsid w:val="00730126"/>
    <w:rsid w:val="00752EAA"/>
    <w:rsid w:val="007638B2"/>
    <w:rsid w:val="00772FBF"/>
    <w:rsid w:val="00775F4F"/>
    <w:rsid w:val="00777085"/>
    <w:rsid w:val="00780C73"/>
    <w:rsid w:val="00781CF3"/>
    <w:rsid w:val="00781EEB"/>
    <w:rsid w:val="007A7563"/>
    <w:rsid w:val="007F7F0B"/>
    <w:rsid w:val="00832F6E"/>
    <w:rsid w:val="00841C76"/>
    <w:rsid w:val="00860A00"/>
    <w:rsid w:val="008678FE"/>
    <w:rsid w:val="008D4AD1"/>
    <w:rsid w:val="00901ED0"/>
    <w:rsid w:val="009216DF"/>
    <w:rsid w:val="00937469"/>
    <w:rsid w:val="00961D4F"/>
    <w:rsid w:val="009654A4"/>
    <w:rsid w:val="00997E33"/>
    <w:rsid w:val="009A68D9"/>
    <w:rsid w:val="009D665B"/>
    <w:rsid w:val="00A0660D"/>
    <w:rsid w:val="00A14D7A"/>
    <w:rsid w:val="00A172A5"/>
    <w:rsid w:val="00A3451E"/>
    <w:rsid w:val="00A527DD"/>
    <w:rsid w:val="00A762FF"/>
    <w:rsid w:val="00A8279D"/>
    <w:rsid w:val="00A90D7A"/>
    <w:rsid w:val="00A963B1"/>
    <w:rsid w:val="00AB25AF"/>
    <w:rsid w:val="00AB4BEF"/>
    <w:rsid w:val="00AF5745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7FA3"/>
    <w:rsid w:val="00BE52AE"/>
    <w:rsid w:val="00BF5690"/>
    <w:rsid w:val="00C3146C"/>
    <w:rsid w:val="00C55C4E"/>
    <w:rsid w:val="00C6765C"/>
    <w:rsid w:val="00C84695"/>
    <w:rsid w:val="00C964DC"/>
    <w:rsid w:val="00CB2D61"/>
    <w:rsid w:val="00CE6264"/>
    <w:rsid w:val="00D0026B"/>
    <w:rsid w:val="00D25919"/>
    <w:rsid w:val="00D64A5A"/>
    <w:rsid w:val="00D64EE0"/>
    <w:rsid w:val="00D652BB"/>
    <w:rsid w:val="00D7661D"/>
    <w:rsid w:val="00D93C28"/>
    <w:rsid w:val="00DC5938"/>
    <w:rsid w:val="00DF1E2F"/>
    <w:rsid w:val="00E42085"/>
    <w:rsid w:val="00E565BF"/>
    <w:rsid w:val="00E570C0"/>
    <w:rsid w:val="00E715D4"/>
    <w:rsid w:val="00E811AD"/>
    <w:rsid w:val="00E84E7A"/>
    <w:rsid w:val="00EA1CF3"/>
    <w:rsid w:val="00EB07F3"/>
    <w:rsid w:val="00EC678D"/>
    <w:rsid w:val="00EF03DE"/>
    <w:rsid w:val="00F1330D"/>
    <w:rsid w:val="00F21462"/>
    <w:rsid w:val="00F33161"/>
    <w:rsid w:val="00F349CA"/>
    <w:rsid w:val="00F5697D"/>
    <w:rsid w:val="00F65B84"/>
    <w:rsid w:val="00F74C9B"/>
    <w:rsid w:val="00F90827"/>
    <w:rsid w:val="00FB39F4"/>
    <w:rsid w:val="00FC3260"/>
    <w:rsid w:val="00FD0F44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w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38DDE-1D21-4525-BA21-318050406F36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00B378BC-C68E-4E08-BAD3-AF4A6EF0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2518</TotalTime>
  <Pages>10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11</cp:revision>
  <cp:lastPrinted>2017-09-25T15:11:00Z</cp:lastPrinted>
  <dcterms:created xsi:type="dcterms:W3CDTF">2015-05-15T05:25:00Z</dcterms:created>
  <dcterms:modified xsi:type="dcterms:W3CDTF">2019-09-18T08:15:00Z</dcterms:modified>
</cp:coreProperties>
</file>